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8"/>
        <w:gridCol w:w="284"/>
        <w:gridCol w:w="418"/>
        <w:gridCol w:w="4685"/>
        <w:gridCol w:w="1127"/>
        <w:gridCol w:w="3969"/>
      </w:tblGrid>
      <w:tr w:rsidR="006D6EF5" w:rsidRPr="00B04AC4" w:rsidTr="003C6F1A">
        <w:trPr>
          <w:cantSplit/>
          <w:trHeight w:hRule="exact" w:val="10656"/>
        </w:trPr>
        <w:tc>
          <w:tcPr>
            <w:tcW w:w="4118" w:type="dxa"/>
            <w:tcBorders>
              <w:top w:val="single" w:sz="4" w:space="0" w:color="FF0000"/>
            </w:tcBorders>
          </w:tcPr>
          <w:p w:rsidR="006D6EF5" w:rsidRPr="00772DC7" w:rsidRDefault="006D6EF5" w:rsidP="00B00897">
            <w:pPr>
              <w:pStyle w:val="Titolo2"/>
              <w:pBdr>
                <w:bottom w:val="single" w:sz="4" w:space="4" w:color="FF0000"/>
              </w:pBdr>
              <w:spacing w:before="120" w:after="120" w:line="264" w:lineRule="auto"/>
              <w:rPr>
                <w:rStyle w:val="Titolo2Carattere"/>
                <w:rFonts w:ascii="Georgia" w:hAnsi="Georgia"/>
                <w:b/>
                <w:lang w:val="it-IT"/>
              </w:rPr>
            </w:pPr>
            <w:bookmarkStart w:id="0" w:name="_GoBack"/>
            <w:bookmarkEnd w:id="0"/>
            <w:r w:rsidRPr="00772DC7">
              <w:rPr>
                <w:rStyle w:val="Titolo2Carattere"/>
                <w:rFonts w:ascii="Georgia" w:hAnsi="Georgia"/>
                <w:b/>
                <w:lang w:val="it-IT"/>
              </w:rPr>
              <w:t>Programma</w:t>
            </w:r>
          </w:p>
          <w:p w:rsidR="006D6EF5" w:rsidRPr="00EF496D" w:rsidRDefault="00713E32" w:rsidP="00EF496D">
            <w:pPr>
              <w:pStyle w:val="Titolo2"/>
              <w:pBdr>
                <w:bottom w:val="single" w:sz="4" w:space="4" w:color="FF0000"/>
              </w:pBdr>
              <w:spacing w:before="120" w:after="120" w:line="264" w:lineRule="auto"/>
              <w:ind w:right="-135"/>
              <w:rPr>
                <w:rFonts w:ascii="Georgia" w:hAnsi="Georgia"/>
                <w:bCs w:val="0"/>
                <w:lang w:val="it-IT"/>
              </w:rPr>
            </w:pPr>
            <w:r>
              <w:rPr>
                <w:rStyle w:val="Titolo2Carattere"/>
                <w:rFonts w:ascii="Georgia" w:hAnsi="Georgia"/>
                <w:b/>
                <w:lang w:val="it-IT"/>
              </w:rPr>
              <w:t>Scuola Secondaria</w:t>
            </w:r>
            <w:r w:rsidR="00EF496D">
              <w:rPr>
                <w:rStyle w:val="Titolo2Carattere"/>
                <w:rFonts w:ascii="Georgia" w:hAnsi="Georgia"/>
                <w:b/>
                <w:lang w:val="it-IT"/>
              </w:rPr>
              <w:t xml:space="preserve"> </w:t>
            </w:r>
            <w:r w:rsidR="006D6EF5" w:rsidRPr="00772DC7">
              <w:rPr>
                <w:rStyle w:val="Titolo2Carattere"/>
                <w:rFonts w:ascii="Georgia" w:hAnsi="Georgia"/>
                <w:b/>
                <w:lang w:val="it-IT"/>
              </w:rPr>
              <w:t>I</w:t>
            </w:r>
            <w:r w:rsidR="00EF496D">
              <w:rPr>
                <w:rStyle w:val="Titolo2Carattere"/>
                <w:rFonts w:ascii="Georgia" w:hAnsi="Georgia"/>
                <w:b/>
                <w:lang w:val="it-IT"/>
              </w:rPr>
              <w:t>° grado</w:t>
            </w:r>
          </w:p>
          <w:p w:rsidR="006D6EF5" w:rsidRPr="00D503CD" w:rsidRDefault="006D6EF5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Ore 12.00-13.00</w:t>
            </w:r>
          </w:p>
          <w:p w:rsidR="006D6EF5" w:rsidRPr="00D503CD" w:rsidRDefault="006D6EF5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Orchestra</w:t>
            </w:r>
            <w:r w:rsidRPr="00D503CD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 classi II A e II B</w:t>
            </w:r>
          </w:p>
          <w:p w:rsidR="006D6EF5" w:rsidRDefault="006D6EF5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Coro</w:t>
            </w:r>
            <w:r w:rsidRPr="00D503CD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 classi I A e III A e III B</w:t>
            </w:r>
          </w:p>
          <w:p w:rsidR="006D6EF5" w:rsidRPr="00772DC7" w:rsidRDefault="0018475A" w:rsidP="008B610F">
            <w:pPr>
              <w:spacing w:after="120"/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Canto</w:t>
            </w:r>
            <w:r w:rsidR="006D6EF5" w:rsidRPr="00772DC7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:</w:t>
            </w:r>
          </w:p>
          <w:p w:rsidR="006D6EF5" w:rsidRDefault="006D6EF5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</w:pPr>
            <w:r w:rsidRPr="00772DC7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Deck the halls</w:t>
            </w:r>
          </w:p>
          <w:p w:rsidR="0018475A" w:rsidRPr="007A3C81" w:rsidRDefault="0018475A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</w:pPr>
            <w:r w:rsidRPr="007A3C81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Poesia</w:t>
            </w:r>
            <w:r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:</w:t>
            </w:r>
            <w:r w:rsidR="00565676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7A3C81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alunni IA</w:t>
            </w:r>
          </w:p>
          <w:p w:rsidR="00F12B60" w:rsidRPr="0018475A" w:rsidRDefault="00F12B60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Preghiera di Giovanni Paolo II</w:t>
            </w:r>
          </w:p>
          <w:p w:rsidR="0018475A" w:rsidRPr="0018475A" w:rsidRDefault="0018475A" w:rsidP="0018475A">
            <w:pPr>
              <w:spacing w:after="120"/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18475A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Canto</w:t>
            </w:r>
            <w:r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</w:t>
            </w:r>
          </w:p>
          <w:p w:rsidR="006D6EF5" w:rsidRPr="0018475A" w:rsidRDefault="006D6EF5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18475A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Gloria in excelsis Deo</w:t>
            </w:r>
          </w:p>
          <w:p w:rsidR="006D6EF5" w:rsidRDefault="006D6EF5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8B610F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Performance</w:t>
            </w: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 xml:space="preserve"> alunni III A</w:t>
            </w:r>
            <w:r w:rsidR="00005936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</w:t>
            </w:r>
          </w:p>
          <w:p w:rsidR="006D6EF5" w:rsidRDefault="006D6EF5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“Mane e Mane”</w:t>
            </w:r>
          </w:p>
          <w:p w:rsidR="00A12D67" w:rsidRPr="00DC4D2C" w:rsidRDefault="00A12D67" w:rsidP="00A12D67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DC4D2C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Poesia</w:t>
            </w:r>
            <w:r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</w:t>
            </w:r>
            <w:r w:rsidR="00565676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r w:rsidRPr="00DC4D2C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alunni II B</w:t>
            </w:r>
          </w:p>
          <w:p w:rsidR="00A12D67" w:rsidRDefault="00A12D67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A Madonna d’è mandarine</w:t>
            </w:r>
          </w:p>
          <w:p w:rsidR="0018475A" w:rsidRPr="00772DC7" w:rsidRDefault="0018475A" w:rsidP="0018475A">
            <w:pPr>
              <w:spacing w:after="120"/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Canto</w:t>
            </w:r>
            <w:r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:</w:t>
            </w:r>
          </w:p>
          <w:p w:rsidR="0018475A" w:rsidRPr="0018475A" w:rsidRDefault="0018475A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</w:pPr>
            <w:r w:rsidRPr="00772DC7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We wish you a Merry Christmas</w:t>
            </w:r>
          </w:p>
          <w:p w:rsidR="00DD4719" w:rsidRDefault="00276FE5" w:rsidP="008B610F">
            <w:pPr>
              <w:spacing w:after="120"/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276FE5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>Poesia</w:t>
            </w:r>
            <w:r w:rsidR="00005936"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:</w:t>
            </w:r>
            <w:r w:rsidR="00565676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r w:rsidRPr="00276FE5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alunni IIA</w:t>
            </w:r>
          </w:p>
          <w:p w:rsidR="00276FE5" w:rsidRPr="00276FE5" w:rsidRDefault="00DD4719" w:rsidP="008B610F">
            <w:pPr>
              <w:spacing w:after="120"/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“Natale alle porte”</w:t>
            </w:r>
          </w:p>
          <w:p w:rsidR="006D6EF5" w:rsidRPr="00772DC7" w:rsidRDefault="00DC4D2C" w:rsidP="008B610F">
            <w:pPr>
              <w:spacing w:after="120"/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75565</wp:posOffset>
                  </wp:positionV>
                  <wp:extent cx="1104900" cy="591185"/>
                  <wp:effectExtent l="76200" t="285750" r="57150" b="285115"/>
                  <wp:wrapNone/>
                  <wp:docPr id="13" name="Immagine 13" descr="Risultati immagini per immagini ragazzi che bal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immagini ragazzi che ball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9" b="6962"/>
                          <a:stretch/>
                        </pic:blipFill>
                        <pic:spPr bwMode="auto">
                          <a:xfrm rot="2485497">
                            <a:off x="0" y="0"/>
                            <a:ext cx="110490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D6EF5" w:rsidRPr="00772DC7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Cant</w:t>
            </w:r>
            <w:r w:rsidR="0018475A">
              <w:rPr>
                <w:rFonts w:ascii="Georgia" w:hAnsi="Georgia"/>
                <w:b/>
                <w:noProof/>
                <w:color w:val="000000" w:themeColor="text1"/>
                <w:sz w:val="24"/>
                <w:szCs w:val="24"/>
              </w:rPr>
              <w:t>o</w:t>
            </w:r>
            <w:r w:rsidR="006D6EF5" w:rsidRPr="00565676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w:t>:</w:t>
            </w:r>
          </w:p>
          <w:p w:rsidR="006D6EF5" w:rsidRDefault="006D6EF5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2"/>
                <w:szCs w:val="22"/>
                <w:lang w:val="it-IT"/>
              </w:rPr>
            </w:pPr>
            <w:r w:rsidRPr="00C124F3"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/>
              </w:rPr>
              <w:t>Jingle bells</w:t>
            </w:r>
          </w:p>
          <w:p w:rsidR="006D6EF5" w:rsidRPr="00C124F3" w:rsidRDefault="004E063A" w:rsidP="002602D5">
            <w:pPr>
              <w:spacing w:after="120"/>
              <w:rPr>
                <w:rFonts w:ascii="Georgia" w:hAnsi="Georgia"/>
                <w:noProof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36830</wp:posOffset>
                  </wp:positionV>
                  <wp:extent cx="1159510" cy="454025"/>
                  <wp:effectExtent l="57150" t="266700" r="40640" b="250825"/>
                  <wp:wrapNone/>
                  <wp:docPr id="10" name="Immagine 10" descr="Risultati immagini per strumenti musicali disegn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trumenti musicali disegna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" t="30970" r="1639" b="30899"/>
                          <a:stretch/>
                        </pic:blipFill>
                        <pic:spPr bwMode="auto">
                          <a:xfrm rot="19774195">
                            <a:off x="0" y="0"/>
                            <a:ext cx="115951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extDirection w:val="btLr"/>
          </w:tcPr>
          <w:p w:rsidR="006D6EF5" w:rsidRPr="00942C70" w:rsidRDefault="006D6EF5" w:rsidP="00EB5F1B">
            <w:pPr>
              <w:rPr>
                <w:rFonts w:ascii="Georgia" w:hAnsi="Georgia"/>
                <w:b/>
              </w:rPr>
            </w:pPr>
          </w:p>
        </w:tc>
        <w:tc>
          <w:tcPr>
            <w:tcW w:w="418" w:type="dxa"/>
            <w:textDirection w:val="btLr"/>
          </w:tcPr>
          <w:p w:rsidR="006D6EF5" w:rsidRPr="00942C70" w:rsidRDefault="006D6EF5" w:rsidP="00EB5F1B">
            <w:pPr>
              <w:rPr>
                <w:rFonts w:ascii="Georgia" w:hAnsi="Georgia"/>
                <w:b/>
              </w:rPr>
            </w:pPr>
          </w:p>
          <w:p w:rsidR="006D6EF5" w:rsidRPr="00B04AC4" w:rsidRDefault="006D6EF5">
            <w:pPr>
              <w:rPr>
                <w:noProof/>
                <w:lang w:val="it-IT"/>
              </w:rPr>
            </w:pPr>
          </w:p>
        </w:tc>
        <w:tc>
          <w:tcPr>
            <w:tcW w:w="4685" w:type="dxa"/>
          </w:tcPr>
          <w:tbl>
            <w:tblPr>
              <w:tblStyle w:val="BrochureHostTab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255"/>
              <w:gridCol w:w="1344"/>
              <w:gridCol w:w="86"/>
            </w:tblGrid>
            <w:tr w:rsidR="006D6EF5" w:rsidRPr="00665354" w:rsidTr="00005936">
              <w:trPr>
                <w:cantSplit/>
                <w:trHeight w:hRule="exact" w:val="162"/>
              </w:trPr>
              <w:tc>
                <w:tcPr>
                  <w:tcW w:w="3474" w:type="pct"/>
                  <w:textDirection w:val="btLr"/>
                </w:tcPr>
                <w:p w:rsidR="006D6EF5" w:rsidRPr="00B04AC4" w:rsidRDefault="006D6EF5">
                  <w:pPr>
                    <w:spacing w:after="180" w:line="288" w:lineRule="auto"/>
                    <w:rPr>
                      <w:noProof/>
                      <w:lang w:val="it-IT"/>
                    </w:rPr>
                  </w:pP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6D6EF5" w:rsidRPr="00B04AC4" w:rsidRDefault="006D6EF5">
                  <w:pPr>
                    <w:spacing w:after="180" w:line="288" w:lineRule="auto"/>
                    <w:rPr>
                      <w:noProof/>
                      <w:lang w:val="it-IT"/>
                    </w:rPr>
                  </w:pPr>
                </w:p>
              </w:tc>
              <w:tc>
                <w:tcPr>
                  <w:tcW w:w="92" w:type="pct"/>
                  <w:shd w:val="clear" w:color="auto" w:fill="auto"/>
                  <w:textDirection w:val="btLr"/>
                  <w:vAlign w:val="bottom"/>
                </w:tcPr>
                <w:p w:rsidR="006D6EF5" w:rsidRPr="00B04AC4" w:rsidRDefault="006D6EF5">
                  <w:pPr>
                    <w:spacing w:after="180" w:line="288" w:lineRule="auto"/>
                    <w:rPr>
                      <w:noProof/>
                      <w:lang w:val="it-IT"/>
                    </w:rPr>
                  </w:pPr>
                </w:p>
              </w:tc>
            </w:tr>
          </w:tbl>
          <w:p w:rsidR="006D6EF5" w:rsidRPr="00772DC7" w:rsidRDefault="006D6EF5" w:rsidP="00C576F2">
            <w:pPr>
              <w:spacing w:line="240" w:lineRule="auto"/>
              <w:jc w:val="center"/>
              <w:rPr>
                <w:rFonts w:ascii="Georgia" w:hAnsi="Georgia"/>
                <w:b/>
                <w:lang w:val="it-IT"/>
              </w:rPr>
            </w:pPr>
            <w:r>
              <w:rPr>
                <w:rFonts w:ascii="Georgia" w:hAnsi="Georgia"/>
                <w:b/>
                <w:lang w:val="it-IT"/>
              </w:rPr>
              <w:t xml:space="preserve">Siamo a Paduli (BN)        </w:t>
            </w:r>
            <w:r w:rsidRPr="00772DC7">
              <w:rPr>
                <w:rFonts w:ascii="Georgia" w:hAnsi="Georgia"/>
                <w:b/>
                <w:lang w:val="it-IT"/>
              </w:rPr>
              <w:t xml:space="preserve">in </w:t>
            </w:r>
            <w:r w:rsidR="00EF1593">
              <w:rPr>
                <w:rFonts w:ascii="Georgia" w:hAnsi="Georgia"/>
                <w:b/>
                <w:lang w:val="it-IT"/>
              </w:rPr>
              <w:t>villa comunale</w:t>
            </w:r>
          </w:p>
          <w:p w:rsidR="006D6EF5" w:rsidRDefault="006D6EF5" w:rsidP="002969F4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  <w:lang w:val="it-IT" w:eastAsia="it-IT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180340</wp:posOffset>
                  </wp:positionV>
                  <wp:extent cx="2987675" cy="3282950"/>
                  <wp:effectExtent l="0" t="0" r="0" b="0"/>
                  <wp:wrapNone/>
                  <wp:docPr id="1" name="Immagine 2" descr="MAP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328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2C70">
              <w:rPr>
                <w:rFonts w:ascii="Georgia" w:hAnsi="Georgia"/>
                <w:b/>
              </w:rPr>
              <w:t>Lat. 41°10'1.13"N - Long.  14°52'59.55"E</w:t>
            </w:r>
          </w:p>
          <w:p w:rsidR="006D6EF5" w:rsidRDefault="006D6EF5" w:rsidP="00942C70">
            <w:pPr>
              <w:rPr>
                <w:rFonts w:ascii="Georgia" w:hAnsi="Georgia"/>
                <w:b/>
              </w:rPr>
            </w:pPr>
          </w:p>
          <w:p w:rsidR="006D6EF5" w:rsidRDefault="006D6EF5" w:rsidP="00942C70">
            <w:pPr>
              <w:rPr>
                <w:rFonts w:ascii="Georgia" w:hAnsi="Georgia"/>
                <w:b/>
              </w:rPr>
            </w:pPr>
          </w:p>
          <w:p w:rsidR="006D6EF5" w:rsidRPr="00942C70" w:rsidRDefault="006D6EF5" w:rsidP="00942C70">
            <w:pPr>
              <w:rPr>
                <w:rFonts w:ascii="Georgia" w:hAnsi="Georgia"/>
                <w:b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772DC7" w:rsidRDefault="006D6EF5">
            <w:pPr>
              <w:rPr>
                <w:noProof/>
              </w:rPr>
            </w:pPr>
          </w:p>
          <w:p w:rsidR="006D6EF5" w:rsidRPr="00BB351F" w:rsidRDefault="006D6EF5" w:rsidP="007D119E">
            <w:pPr>
              <w:rPr>
                <w:rFonts w:ascii="Georgia" w:hAnsi="Georgia"/>
                <w:b/>
                <w:lang w:val="it-IT"/>
              </w:rPr>
            </w:pPr>
            <w:r w:rsidRPr="0077246C">
              <w:rPr>
                <w:rFonts w:ascii="Georgia" w:hAnsi="Georgia"/>
                <w:b/>
              </w:rPr>
              <w:t xml:space="preserve">                                       </w:t>
            </w:r>
            <w:r w:rsidRPr="00BB351F">
              <w:rPr>
                <w:rFonts w:ascii="Georgia" w:hAnsi="Georgia"/>
                <w:b/>
                <w:lang w:val="it-IT"/>
              </w:rPr>
              <w:t>Come arrivare</w:t>
            </w:r>
          </w:p>
          <w:p w:rsidR="006D6EF5" w:rsidRDefault="006D6EF5">
            <w:pPr>
              <w:rPr>
                <w:noProof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26670</wp:posOffset>
                  </wp:positionV>
                  <wp:extent cx="3157855" cy="2160270"/>
                  <wp:effectExtent l="0" t="0" r="0" b="0"/>
                  <wp:wrapNone/>
                  <wp:docPr id="5" name="Immagine 5" descr="CA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D6EF5" w:rsidRDefault="006D6EF5">
            <w:pPr>
              <w:rPr>
                <w:noProof/>
                <w:lang w:val="it-IT"/>
              </w:rPr>
            </w:pPr>
          </w:p>
          <w:p w:rsidR="006219EC" w:rsidRPr="006219EC" w:rsidRDefault="006D6EF5" w:rsidP="006219EC">
            <w:pPr>
              <w:jc w:val="center"/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76FE5">
              <w:rPr>
                <w:rFonts w:ascii="Georgia" w:hAnsi="Georgia"/>
                <w:b/>
                <w:noProof/>
                <w:lang w:val="it-IT"/>
              </w:rPr>
              <w:t>Con il  patrocinio del Comune di Paduli e dell’</w:t>
            </w:r>
            <w:r w:rsidR="00005936">
              <w:rPr>
                <w:rFonts w:ascii="Georgia" w:hAnsi="Georgia"/>
                <w:b/>
                <w:noProof/>
                <w:lang w:val="it-IT"/>
              </w:rPr>
              <w:t xml:space="preserve">associazione </w:t>
            </w:r>
            <w:r w:rsidR="00276FE5" w:rsidRPr="00276FE5">
              <w:rPr>
                <w:rFonts w:ascii="Georgia" w:hAnsi="Georgia"/>
                <w:b/>
                <w:noProof/>
                <w:lang w:val="it-IT"/>
              </w:rPr>
              <w:t xml:space="preserve"> Radix</w:t>
            </w:r>
          </w:p>
          <w:p w:rsidR="006D6EF5" w:rsidRPr="00276FE5" w:rsidRDefault="006D6EF5" w:rsidP="00005936">
            <w:pPr>
              <w:jc w:val="center"/>
              <w:rPr>
                <w:rFonts w:ascii="Georgia" w:hAnsi="Georgia"/>
                <w:b/>
                <w:noProof/>
                <w:lang w:val="it-IT"/>
              </w:rPr>
            </w:pPr>
          </w:p>
          <w:p w:rsidR="006D6EF5" w:rsidRPr="00B04AC4" w:rsidRDefault="006D6EF5">
            <w:pPr>
              <w:rPr>
                <w:noProof/>
                <w:lang w:val="it-IT"/>
              </w:rPr>
            </w:pPr>
          </w:p>
        </w:tc>
        <w:tc>
          <w:tcPr>
            <w:tcW w:w="1127" w:type="dxa"/>
            <w:textDirection w:val="btLr"/>
          </w:tcPr>
          <w:p w:rsidR="006D6EF5" w:rsidRPr="00B04AC4" w:rsidRDefault="006D6EF5">
            <w:pPr>
              <w:rPr>
                <w:noProof/>
                <w:lang w:val="it-IT"/>
              </w:rPr>
            </w:pPr>
          </w:p>
        </w:tc>
        <w:tc>
          <w:tcPr>
            <w:tcW w:w="3969" w:type="dxa"/>
          </w:tcPr>
          <w:p w:rsidR="006D6EF5" w:rsidRPr="00BB351F" w:rsidRDefault="006D6EF5">
            <w:pPr>
              <w:rPr>
                <w:lang w:val="it-IT"/>
              </w:rPr>
            </w:pPr>
          </w:p>
          <w:p w:rsidR="002C6799" w:rsidRPr="002C6799" w:rsidRDefault="006D6EF5" w:rsidP="002C6799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2315688" cy="806306"/>
                  <wp:effectExtent l="19050" t="0" r="8412" b="0"/>
                  <wp:docPr id="3" name="Immagine 1" descr="Istituto Comprensivo Statale E. Falc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tituto Comprensivo Statale E. Falc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88" cy="80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799" w:rsidRDefault="002C6799" w:rsidP="002C6799">
            <w:pPr>
              <w:jc w:val="center"/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</w:pPr>
            <w:r>
              <w:rPr>
                <w:rFonts w:ascii="Castellar" w:hAnsi="Castellar"/>
                <w:b/>
                <w:noProof/>
                <w:color w:val="BF2B0E" w:themeColor="accent1" w:themeShade="BF"/>
                <w:sz w:val="36"/>
                <w:szCs w:val="36"/>
                <w:lang w:val="it-IT" w:eastAsia="it-IT"/>
              </w:rPr>
              <w:drawing>
                <wp:inline distT="0" distB="0" distL="0" distR="0">
                  <wp:extent cx="384048" cy="533400"/>
                  <wp:effectExtent l="0" t="0" r="0" b="0"/>
                  <wp:docPr id="6" name="Immagine 2" descr="C:\Users\Docenti Secondaria\Desktop\lo-stem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enti Secondaria\Desktop\lo-stem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EF5" w:rsidRPr="00273EA2" w:rsidRDefault="00D327EB" w:rsidP="008B610F">
            <w:pPr>
              <w:jc w:val="center"/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</w:pPr>
            <w:r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  <w:t xml:space="preserve"> </w:t>
            </w:r>
            <w:proofErr w:type="spellStart"/>
            <w:r w:rsidR="006D6EF5" w:rsidRPr="00273EA2"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  <w:t>Sede</w:t>
            </w:r>
            <w:proofErr w:type="spellEnd"/>
            <w:r w:rsidR="006D6EF5"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  <w:t xml:space="preserve"> </w:t>
            </w:r>
            <w:proofErr w:type="spellStart"/>
            <w:r w:rsidR="006D6EF5" w:rsidRPr="00273EA2">
              <w:rPr>
                <w:rFonts w:ascii="Castellar" w:hAnsi="Castellar"/>
                <w:b/>
                <w:color w:val="BF2B0E" w:themeColor="accent1" w:themeShade="BF"/>
                <w:sz w:val="36"/>
                <w:szCs w:val="36"/>
              </w:rPr>
              <w:t>Paduli</w:t>
            </w:r>
            <w:proofErr w:type="spellEnd"/>
          </w:p>
          <w:tbl>
            <w:tblPr>
              <w:tblStyle w:val="BrochureHostTable"/>
              <w:tblW w:w="3828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6D6EF5" w:rsidRPr="002C6799" w:rsidTr="002C6799">
              <w:trPr>
                <w:trHeight w:val="5328"/>
              </w:trPr>
              <w:tc>
                <w:tcPr>
                  <w:tcW w:w="3828" w:type="dxa"/>
                  <w:vAlign w:val="bottom"/>
                </w:tcPr>
                <w:p w:rsidR="00DD4719" w:rsidRPr="00D25E83" w:rsidRDefault="006D6EF5" w:rsidP="00DD4719">
                  <w:pPr>
                    <w:jc w:val="center"/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</w:pPr>
                  <w:r w:rsidRPr="00D25E83"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  <w:t xml:space="preserve">La scuola </w:t>
                  </w:r>
                </w:p>
                <w:p w:rsidR="006D6EF5" w:rsidRPr="00D25E83" w:rsidRDefault="006D6EF5" w:rsidP="003D2F01">
                  <w:pPr>
                    <w:jc w:val="center"/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</w:pPr>
                  <w:r w:rsidRPr="00D25E83"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  <w:t xml:space="preserve">dell’infanzia, </w:t>
                  </w:r>
                </w:p>
                <w:p w:rsidR="006D6EF5" w:rsidRPr="00D25E83" w:rsidRDefault="006D6EF5" w:rsidP="003D2F01">
                  <w:pPr>
                    <w:jc w:val="center"/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</w:pPr>
                  <w:r w:rsidRPr="00D25E83"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  <w:t xml:space="preserve">della primaria </w:t>
                  </w:r>
                </w:p>
                <w:p w:rsidR="006D6EF5" w:rsidRPr="00D25E83" w:rsidRDefault="006D6EF5" w:rsidP="003D2F01">
                  <w:pPr>
                    <w:jc w:val="center"/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</w:pPr>
                  <w:r w:rsidRPr="00D25E83"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  <w:t xml:space="preserve">della secondaria </w:t>
                  </w:r>
                </w:p>
                <w:p w:rsidR="006D6EF5" w:rsidRPr="00D25E83" w:rsidRDefault="006D6EF5" w:rsidP="003D2F01">
                  <w:pPr>
                    <w:jc w:val="center"/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</w:pPr>
                  <w:r w:rsidRPr="00D25E83">
                    <w:rPr>
                      <w:rFonts w:ascii="Castellar" w:hAnsi="Castellar" w:cs="MV Boli"/>
                      <w:noProof/>
                      <w:color w:val="000000" w:themeColor="text1"/>
                      <w:sz w:val="32"/>
                      <w:szCs w:val="32"/>
                      <w:lang w:val="it-IT" w:eastAsia="it-IT"/>
                    </w:rPr>
                    <w:t xml:space="preserve"> organizzano:</w:t>
                  </w:r>
                </w:p>
                <w:p w:rsidR="006D6EF5" w:rsidRPr="002C6799" w:rsidRDefault="006D6EF5" w:rsidP="002C6799">
                  <w:pPr>
                    <w:jc w:val="center"/>
                    <w:rPr>
                      <w:rFonts w:ascii="Blackadder ITC" w:hAnsi="Blackadder ITC"/>
                      <w:noProof/>
                      <w:sz w:val="44"/>
                      <w:szCs w:val="44"/>
                      <w:lang w:val="it-IT" w:eastAsia="it-IT"/>
                    </w:rPr>
                  </w:pPr>
                  <w:r w:rsidRPr="00772DC7">
                    <w:rPr>
                      <w:rFonts w:ascii="Blackadder ITC" w:hAnsi="Blackadder ITC"/>
                      <w:noProof/>
                      <w:sz w:val="44"/>
                      <w:szCs w:val="44"/>
                      <w:lang w:val="it-IT" w:eastAsia="it-IT"/>
                    </w:rPr>
                    <w:t xml:space="preserve">“ </w:t>
                  </w:r>
                  <w:r w:rsidRPr="00772DC7">
                    <w:rPr>
                      <w:rFonts w:ascii="Footlight MT Light" w:hAnsi="Footlight MT Light"/>
                      <w:noProof/>
                      <w:sz w:val="44"/>
                      <w:szCs w:val="44"/>
                      <w:lang w:val="it-IT" w:eastAsia="it-IT"/>
                    </w:rPr>
                    <w:t>La scuola sta con”</w:t>
                  </w:r>
                  <w:r w:rsidRPr="00273EA2">
                    <w:rPr>
                      <w:noProof/>
                      <w:szCs w:val="52"/>
                      <w:lang w:val="it-IT" w:eastAsia="it-IT"/>
                    </w:rPr>
                    <w:drawing>
                      <wp:anchor distT="0" distB="0" distL="114300" distR="114300" simplePos="0" relativeHeight="251642880" behindDoc="0" locked="0" layoutInCell="1" allowOverlap="1">
                        <wp:simplePos x="0" y="0"/>
                        <wp:positionH relativeFrom="column">
                          <wp:posOffset>14531</wp:posOffset>
                        </wp:positionH>
                        <wp:positionV relativeFrom="paragraph">
                          <wp:posOffset>22942</wp:posOffset>
                        </wp:positionV>
                        <wp:extent cx="2564056" cy="1579419"/>
                        <wp:effectExtent l="19050" t="0" r="7694" b="0"/>
                        <wp:wrapThrough wrapText="bothSides">
                          <wp:wrapPolygon edited="0">
                            <wp:start x="-160" y="0"/>
                            <wp:lineTo x="-160" y="21363"/>
                            <wp:lineTo x="21665" y="21363"/>
                            <wp:lineTo x="21665" y="0"/>
                            <wp:lineTo x="-160" y="0"/>
                          </wp:wrapPolygon>
                        </wp:wrapThrough>
                        <wp:docPr id="4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lethon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4056" cy="1579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D6EF5" w:rsidRPr="00C124F3" w:rsidRDefault="006D6EF5" w:rsidP="00BB2BCA">
                  <w:pPr>
                    <w:pStyle w:val="Titolo"/>
                    <w:jc w:val="center"/>
                    <w:rPr>
                      <w:noProof/>
                      <w:color w:val="FF0000"/>
                      <w:sz w:val="40"/>
                      <w:szCs w:val="40"/>
                      <w:lang w:val="it-IT"/>
                    </w:rPr>
                  </w:pPr>
                  <w:r>
                    <w:rPr>
                      <w:noProof/>
                      <w:color w:val="FF0000"/>
                      <w:sz w:val="40"/>
                      <w:szCs w:val="40"/>
                      <w:lang w:val="it-IT"/>
                    </w:rPr>
                    <w:t>17</w:t>
                  </w:r>
                  <w:r w:rsidRPr="00C124F3">
                    <w:rPr>
                      <w:noProof/>
                      <w:color w:val="FF0000"/>
                      <w:sz w:val="40"/>
                      <w:szCs w:val="40"/>
                      <w:lang w:val="it-IT"/>
                    </w:rPr>
                    <w:t xml:space="preserve"> dicembre 2016</w:t>
                  </w:r>
                </w:p>
                <w:p w:rsidR="006D6EF5" w:rsidRDefault="006D6EF5" w:rsidP="00BB2BCA">
                  <w:pPr>
                    <w:jc w:val="center"/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</w:pPr>
                  <w:r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  <w:t>Ore 9,00-13</w:t>
                  </w:r>
                  <w:r w:rsidRPr="002F77EC"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  <w:t>,00</w:t>
                  </w:r>
                </w:p>
                <w:p w:rsidR="006D6EF5" w:rsidRDefault="00355346" w:rsidP="00BB2BCA">
                  <w:pPr>
                    <w:jc w:val="center"/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</w:pPr>
                  <w:r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  <w:t>In villa comunale</w:t>
                  </w:r>
                </w:p>
                <w:p w:rsidR="006D6EF5" w:rsidRPr="002F77EC" w:rsidRDefault="006D6EF5" w:rsidP="00C124F3">
                  <w:pPr>
                    <w:jc w:val="right"/>
                    <w:rPr>
                      <w:rFonts w:asciiTheme="majorHAnsi" w:hAnsiTheme="majorHAnsi" w:cstheme="majorHAnsi"/>
                      <w:b/>
                      <w:color w:val="FF0000"/>
                      <w:sz w:val="40"/>
                      <w:szCs w:val="40"/>
                      <w:lang w:val="it-IT"/>
                    </w:rPr>
                  </w:pPr>
                </w:p>
              </w:tc>
            </w:tr>
            <w:tr w:rsidR="006D6EF5" w:rsidRPr="002C6799" w:rsidTr="002C6799">
              <w:trPr>
                <w:trHeight w:val="2650"/>
              </w:trPr>
              <w:tc>
                <w:tcPr>
                  <w:tcW w:w="3828" w:type="dxa"/>
                </w:tcPr>
                <w:p w:rsidR="006D6EF5" w:rsidRPr="00B04AC4" w:rsidRDefault="006D6EF5" w:rsidP="00273EA2">
                  <w:pPr>
                    <w:pStyle w:val="Sottotitolo"/>
                    <w:rPr>
                      <w:noProof/>
                      <w:lang w:val="it-IT"/>
                    </w:rPr>
                  </w:pPr>
                </w:p>
              </w:tc>
            </w:tr>
            <w:tr w:rsidR="006D6EF5" w:rsidRPr="00B04AC4" w:rsidTr="002C6799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:rsidR="006D6EF5" w:rsidRPr="00B04AC4" w:rsidRDefault="006D6EF5">
                  <w:pPr>
                    <w:pStyle w:val="Nessunaspaziatura"/>
                    <w:rPr>
                      <w:noProof/>
                      <w:lang w:val="it-IT"/>
                    </w:rPr>
                  </w:pPr>
                  <w:r w:rsidRPr="00B04AC4"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029600" cy="442800"/>
                        <wp:effectExtent l="0" t="0" r="0" b="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600" cy="44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6EF5" w:rsidRPr="00B04AC4" w:rsidRDefault="006D6EF5">
            <w:pPr>
              <w:rPr>
                <w:noProof/>
                <w:lang w:val="it-IT"/>
              </w:rPr>
            </w:pPr>
          </w:p>
        </w:tc>
      </w:tr>
    </w:tbl>
    <w:p w:rsidR="0025427D" w:rsidRPr="00B04AC4" w:rsidRDefault="00273EA2">
      <w:pPr>
        <w:pStyle w:val="Nessunaspaziatura"/>
        <w:rPr>
          <w:noProof/>
          <w:sz w:val="8"/>
          <w:lang w:val="it-IT"/>
        </w:rPr>
      </w:pPr>
      <w:r>
        <w:rPr>
          <w:noProof/>
          <w:sz w:val="8"/>
          <w:lang w:val="it-IT"/>
        </w:rPr>
        <w:t>----</w:t>
      </w:r>
    </w:p>
    <w:tbl>
      <w:tblPr>
        <w:tblpPr w:leftFromText="141" w:rightFromText="141" w:vertAnchor="page" w:horzAnchor="margin" w:tblpY="711"/>
        <w:tblW w:w="14317" w:type="dxa"/>
        <w:tblBorders>
          <w:top w:val="single" w:sz="2" w:space="0" w:color="FF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4820"/>
        <w:gridCol w:w="1134"/>
        <w:gridCol w:w="3685"/>
      </w:tblGrid>
      <w:tr w:rsidR="007D4090" w:rsidRPr="00557147" w:rsidTr="00691509">
        <w:trPr>
          <w:cantSplit/>
          <w:trHeight w:hRule="exact" w:val="10548"/>
        </w:trPr>
        <w:tc>
          <w:tcPr>
            <w:tcW w:w="3969" w:type="dxa"/>
            <w:tcBorders>
              <w:top w:val="single" w:sz="2" w:space="0" w:color="FF0000"/>
            </w:tcBorders>
          </w:tcPr>
          <w:p w:rsidR="006219EC" w:rsidRPr="00F06437" w:rsidRDefault="00D327EB" w:rsidP="00F06437">
            <w:pPr>
              <w:jc w:val="center"/>
              <w:rPr>
                <w:rFonts w:ascii="Georgia" w:hAnsi="Georgia"/>
                <w:noProof/>
                <w:sz w:val="22"/>
                <w:szCs w:val="22"/>
                <w:lang w:val="it-IT"/>
              </w:rPr>
            </w:pPr>
            <w:r>
              <w:rPr>
                <w:rFonts w:ascii="Georgia" w:hAnsi="Georgia"/>
                <w:noProof/>
                <w:sz w:val="22"/>
                <w:szCs w:val="22"/>
                <w:lang w:val="it-IT"/>
              </w:rPr>
              <w:lastRenderedPageBreak/>
              <w:t>Quest’anno</w:t>
            </w:r>
            <w:r w:rsidR="00BB1C36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noi vogliamo partecipare</w:t>
            </w:r>
            <w:r w:rsidR="007D4090">
              <w:rPr>
                <w:rFonts w:ascii="Georgia" w:hAnsi="Georgia"/>
                <w:noProof/>
                <w:sz w:val="22"/>
                <w:szCs w:val="22"/>
                <w:lang w:val="it-IT"/>
              </w:rPr>
              <w:t>,</w:t>
            </w:r>
            <w:r w:rsidR="00BB1C36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>ancora più uniti e solidali</w:t>
            </w:r>
            <w:r w:rsidR="007D4090">
              <w:rPr>
                <w:rFonts w:ascii="Georgia" w:hAnsi="Georgia"/>
                <w:noProof/>
                <w:sz w:val="22"/>
                <w:szCs w:val="22"/>
                <w:lang w:val="it-IT"/>
              </w:rPr>
              <w:t>,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</w:t>
            </w:r>
            <w:r w:rsidR="007D4090">
              <w:rPr>
                <w:rFonts w:ascii="Georgia" w:hAnsi="Georgia"/>
                <w:noProof/>
                <w:sz w:val="22"/>
                <w:szCs w:val="22"/>
                <w:lang w:val="it-IT"/>
              </w:rPr>
              <w:t>a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questa manifestazione che dimostra la b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ontà e la disponibilità di tutti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coloro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 che collaborano per favorire la ricerca</w:t>
            </w:r>
            <w:r w:rsidR="007D4090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. 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Con questa manifestazione a</w:t>
            </w:r>
            <w:r w:rsidR="00BB1C36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bbiamo 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l’occasione di aiutare molte persone che  hanno perso la speranza e talvolta la forza di continuare a lottare. </w:t>
            </w:r>
            <w:r w:rsidR="007D4090">
              <w:rPr>
                <w:rFonts w:ascii="Georgia" w:hAnsi="Georgia"/>
                <w:noProof/>
                <w:sz w:val="22"/>
                <w:szCs w:val="22"/>
                <w:lang w:val="it-IT"/>
              </w:rPr>
              <w:t>C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 xml:space="preserve">on il nostro 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pi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>c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colo c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>ontri</w:t>
            </w:r>
            <w:r w:rsidR="0059317D">
              <w:rPr>
                <w:rFonts w:ascii="Georgia" w:hAnsi="Georgia"/>
                <w:noProof/>
                <w:sz w:val="22"/>
                <w:szCs w:val="22"/>
                <w:lang w:val="it-IT"/>
              </w:rPr>
              <w:t>buto possiamo accendere di  nuov</w:t>
            </w:r>
            <w:r w:rsidR="007D4090" w:rsidRPr="00D503CD">
              <w:rPr>
                <w:rFonts w:ascii="Georgia" w:hAnsi="Georgia"/>
                <w:noProof/>
                <w:sz w:val="22"/>
                <w:szCs w:val="22"/>
                <w:lang w:val="it-IT"/>
              </w:rPr>
              <w:t>o in queste persone la voglia di continuare a vivere e sperare in una vita felice e migliore</w:t>
            </w:r>
            <w:r>
              <w:rPr>
                <w:rFonts w:ascii="Georgia" w:hAnsi="Georgia"/>
                <w:noProof/>
                <w:sz w:val="22"/>
                <w:szCs w:val="22"/>
                <w:lang w:val="it-IT"/>
              </w:rPr>
              <w:t>.</w:t>
            </w:r>
          </w:p>
          <w:p w:rsidR="007D4090" w:rsidRPr="00BB351F" w:rsidRDefault="001B1AB1" w:rsidP="007D4090">
            <w:pPr>
              <w:rPr>
                <w:rFonts w:ascii="Kristen ITC" w:hAnsi="Kristen ITC" w:cs="MV Boli"/>
                <w:b/>
                <w:color w:val="000000" w:themeColor="text1"/>
                <w:sz w:val="52"/>
                <w:szCs w:val="52"/>
                <w:lang w:val="it-IT"/>
              </w:rPr>
            </w:pPr>
            <w:r>
              <w:rPr>
                <w:rFonts w:ascii="Kristen ITC" w:hAnsi="Kristen ITC" w:cs="MV Boli"/>
                <w:b/>
                <w:color w:val="0070C0"/>
                <w:sz w:val="52"/>
                <w:szCs w:val="5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60.5pt;height:42pt" adj=",10800" fillcolor="#dcebf5">
                  <v:fill color2="#55261c" colors="0 #dcebf5;5243f #83a7c3;8520f #768fb9;13763f #83a7c3;34079f white;36700f #9c6563;38011f #80302d;46531f #c0524e;61604f #ebdad4;1 #55261c" method="none" focus="100%" type="gradient"/>
                  <v:shadow color="#868686"/>
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<v:textpath style="font-family:&quot;Arial Black&quot;;v-text-kern:t" trim="t" fitpath="t" string="DONA ORA"/>
                </v:shape>
              </w:pict>
            </w:r>
          </w:p>
          <w:p w:rsidR="007D4090" w:rsidRPr="00772DC7" w:rsidRDefault="007D4090" w:rsidP="007D4090">
            <w:pPr>
              <w:jc w:val="center"/>
              <w:rPr>
                <w:rFonts w:ascii="Castellar" w:hAnsi="Castellar"/>
                <w:b/>
                <w:noProof/>
                <w:color w:val="000000" w:themeColor="text1"/>
                <w:lang w:val="it-IT" w:eastAsia="it-IT"/>
              </w:rPr>
            </w:pPr>
            <w:r w:rsidRPr="00772DC7">
              <w:rPr>
                <w:rFonts w:ascii="Castellar" w:hAnsi="Castellar"/>
                <w:b/>
                <w:noProof/>
                <w:color w:val="000000" w:themeColor="text1"/>
                <w:lang w:val="it-IT" w:eastAsia="it-IT"/>
              </w:rPr>
              <w:t>Solo chi tenta l’assurdo raggiungerA’ l’ImPossibile.</w:t>
            </w:r>
          </w:p>
          <w:p w:rsidR="007D4090" w:rsidRPr="00BB351F" w:rsidRDefault="007D4090" w:rsidP="007D4090">
            <w:pPr>
              <w:spacing w:before="120" w:after="120"/>
              <w:jc w:val="center"/>
              <w:rPr>
                <w:rFonts w:ascii="Castellar" w:hAnsi="Castellar"/>
                <w:b/>
                <w:noProof/>
                <w:color w:val="000000" w:themeColor="text1"/>
                <w:lang w:val="it-IT" w:eastAsia="it-IT"/>
              </w:rPr>
            </w:pPr>
            <w:r w:rsidRPr="005E6751">
              <w:rPr>
                <w:rFonts w:ascii="Berlin Sans FB Demi" w:hAnsi="Berlin Sans FB Demi"/>
                <w:noProof/>
                <w:sz w:val="36"/>
                <w:szCs w:val="36"/>
                <w:lang w:val="it-IT" w:eastAsia="it-IT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253365</wp:posOffset>
                  </wp:positionV>
                  <wp:extent cx="1804035" cy="1708785"/>
                  <wp:effectExtent l="19050" t="0" r="5715" b="50101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her-Hands (Telethon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7087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B351F">
              <w:rPr>
                <w:rFonts w:ascii="Kristen ITC" w:hAnsi="Kristen ITC"/>
                <w:b/>
                <w:noProof/>
                <w:color w:val="000000" w:themeColor="text1"/>
                <w:sz w:val="28"/>
                <w:szCs w:val="28"/>
                <w:lang w:val="it-IT" w:eastAsia="it-IT"/>
              </w:rPr>
              <w:t>(</w:t>
            </w:r>
            <w:r w:rsidRPr="00BB351F">
              <w:rPr>
                <w:rFonts w:ascii="Kristen ITC" w:hAnsi="Kristen ITC"/>
                <w:b/>
                <w:noProof/>
                <w:color w:val="000000" w:themeColor="text1"/>
                <w:lang w:val="it-IT" w:eastAsia="it-IT"/>
              </w:rPr>
              <w:t>M.C Escher</w:t>
            </w:r>
            <w:r w:rsidRPr="00BB351F">
              <w:rPr>
                <w:rFonts w:ascii="Kristen ITC" w:hAnsi="Kristen ITC"/>
                <w:b/>
                <w:noProof/>
                <w:color w:val="000000" w:themeColor="text1"/>
                <w:sz w:val="28"/>
                <w:szCs w:val="28"/>
                <w:lang w:val="it-IT" w:eastAsia="it-IT"/>
              </w:rPr>
              <w:t>)</w:t>
            </w:r>
          </w:p>
          <w:p w:rsidR="007D4090" w:rsidRPr="005E6751" w:rsidRDefault="007D4090" w:rsidP="007D4090">
            <w:pPr>
              <w:pStyle w:val="Elementografico"/>
              <w:spacing w:before="240"/>
              <w:rPr>
                <w:rFonts w:ascii="Berlin Sans FB Demi" w:hAnsi="Berlin Sans FB Demi"/>
                <w:noProof/>
                <w:sz w:val="36"/>
                <w:szCs w:val="36"/>
                <w:lang w:val="it-IT"/>
              </w:rPr>
            </w:pPr>
          </w:p>
        </w:tc>
        <w:tc>
          <w:tcPr>
            <w:tcW w:w="709" w:type="dxa"/>
          </w:tcPr>
          <w:p w:rsidR="007D4090" w:rsidRPr="00B04AC4" w:rsidRDefault="007D4090" w:rsidP="007D4090">
            <w:pPr>
              <w:rPr>
                <w:noProof/>
                <w:lang w:val="it-IT"/>
              </w:rPr>
            </w:pPr>
          </w:p>
        </w:tc>
        <w:tc>
          <w:tcPr>
            <w:tcW w:w="4820" w:type="dxa"/>
          </w:tcPr>
          <w:p w:rsidR="007D4090" w:rsidRPr="00005936" w:rsidRDefault="00005936" w:rsidP="007D4090">
            <w:pPr>
              <w:rPr>
                <w:rFonts w:ascii="Georgia" w:hAnsi="Georgia"/>
                <w:noProof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sz w:val="24"/>
                <w:szCs w:val="24"/>
                <w:lang w:val="it-IT"/>
              </w:rPr>
              <w:t xml:space="preserve">Ore </w:t>
            </w:r>
            <w:r w:rsidR="00E0047D">
              <w:rPr>
                <w:rFonts w:ascii="Georgia" w:hAnsi="Georgia"/>
                <w:noProof/>
                <w:sz w:val="24"/>
                <w:szCs w:val="24"/>
                <w:lang w:val="it-IT"/>
              </w:rPr>
              <w:t>9</w:t>
            </w:r>
            <w:r>
              <w:rPr>
                <w:rFonts w:ascii="Georgia" w:hAnsi="Georgia"/>
                <w:noProof/>
                <w:sz w:val="24"/>
                <w:szCs w:val="24"/>
                <w:lang w:val="it-IT"/>
              </w:rPr>
              <w:t>.</w:t>
            </w:r>
            <w:r w:rsidR="00E0047D">
              <w:rPr>
                <w:rFonts w:ascii="Georgia" w:hAnsi="Georgia"/>
                <w:noProof/>
                <w:sz w:val="24"/>
                <w:szCs w:val="24"/>
                <w:lang w:val="it-IT"/>
              </w:rPr>
              <w:t>0</w:t>
            </w:r>
            <w:r w:rsidR="007D4090" w:rsidRPr="00005936">
              <w:rPr>
                <w:rFonts w:ascii="Georgia" w:hAnsi="Georgia"/>
                <w:noProof/>
                <w:sz w:val="24"/>
                <w:szCs w:val="24"/>
                <w:lang w:val="it-IT"/>
              </w:rPr>
              <w:t xml:space="preserve">0 </w:t>
            </w:r>
          </w:p>
          <w:p w:rsidR="007D4090" w:rsidRPr="00C576F2" w:rsidRDefault="007D4090" w:rsidP="007D4090">
            <w:pPr>
              <w:rPr>
                <w:rFonts w:ascii="Georgia" w:hAnsi="Georgia"/>
                <w:noProof/>
                <w:sz w:val="24"/>
                <w:szCs w:val="24"/>
                <w:lang w:val="it-IT"/>
              </w:rPr>
            </w:pPr>
            <w:r w:rsidRPr="002969F4">
              <w:rPr>
                <w:rFonts w:ascii="Georgia" w:hAnsi="Georgia"/>
                <w:b/>
                <w:noProof/>
                <w:sz w:val="22"/>
                <w:szCs w:val="22"/>
                <w:lang w:val="it-IT"/>
              </w:rPr>
              <w:t xml:space="preserve"> </w:t>
            </w:r>
            <w:r w:rsidRPr="00C576F2">
              <w:rPr>
                <w:rFonts w:ascii="Georgia" w:hAnsi="Georgia"/>
                <w:noProof/>
                <w:sz w:val="24"/>
                <w:szCs w:val="24"/>
                <w:lang w:val="it-IT"/>
              </w:rPr>
              <w:t xml:space="preserve">Le scuole dell’infanzia, </w:t>
            </w:r>
          </w:p>
          <w:p w:rsidR="007D4090" w:rsidRPr="00C576F2" w:rsidRDefault="007D4090" w:rsidP="007D4090">
            <w:pPr>
              <w:rPr>
                <w:rFonts w:ascii="Georgia" w:hAnsi="Georgia"/>
                <w:noProof/>
                <w:sz w:val="24"/>
                <w:szCs w:val="24"/>
                <w:lang w:val="it-IT"/>
              </w:rPr>
            </w:pPr>
            <w:r w:rsidRPr="00C576F2">
              <w:rPr>
                <w:rFonts w:ascii="Georgia" w:hAnsi="Georgia"/>
                <w:noProof/>
                <w:sz w:val="24"/>
                <w:szCs w:val="24"/>
                <w:lang w:val="it-IT"/>
              </w:rPr>
              <w:t xml:space="preserve">della primaria e </w:t>
            </w:r>
          </w:p>
          <w:p w:rsidR="007D4090" w:rsidRPr="00C576F2" w:rsidRDefault="007D4090" w:rsidP="007D4090">
            <w:pPr>
              <w:rPr>
                <w:rFonts w:ascii="Georgia" w:hAnsi="Georgia"/>
                <w:noProof/>
                <w:sz w:val="24"/>
                <w:szCs w:val="24"/>
                <w:lang w:val="it-IT"/>
              </w:rPr>
            </w:pPr>
            <w:r w:rsidRPr="00C576F2">
              <w:rPr>
                <w:rFonts w:ascii="Georgia" w:hAnsi="Georgia"/>
                <w:noProof/>
                <w:sz w:val="24"/>
                <w:szCs w:val="24"/>
                <w:lang w:val="it-IT"/>
              </w:rPr>
              <w:t>della secondaria aprono:</w:t>
            </w:r>
          </w:p>
          <w:p w:rsidR="007D4090" w:rsidRDefault="007D4090" w:rsidP="007D4090">
            <w:pPr>
              <w:rPr>
                <w:b/>
                <w:noProof/>
                <w:sz w:val="24"/>
                <w:szCs w:val="24"/>
                <w:lang w:val="it-IT"/>
              </w:rPr>
            </w:pPr>
            <w:r w:rsidRPr="00C576F2">
              <w:rPr>
                <w:rFonts w:ascii="Georgia" w:hAnsi="Georgia"/>
                <w:b/>
                <w:noProof/>
                <w:sz w:val="24"/>
                <w:szCs w:val="24"/>
                <w:lang w:val="it-IT"/>
              </w:rPr>
              <w:t>“IL MERCATINO DI TELETHON</w:t>
            </w:r>
            <w:r w:rsidRPr="00C576F2">
              <w:rPr>
                <w:b/>
                <w:noProof/>
                <w:sz w:val="24"/>
                <w:szCs w:val="24"/>
                <w:lang w:val="it-IT"/>
              </w:rPr>
              <w:t>”</w:t>
            </w:r>
          </w:p>
          <w:p w:rsidR="007D4090" w:rsidRDefault="007D4090" w:rsidP="007D4090">
            <w:pPr>
              <w:rPr>
                <w:rStyle w:val="Titolo2Carattere"/>
                <w:rFonts w:asciiTheme="minorHAnsi" w:eastAsiaTheme="minorHAnsi" w:hAnsiTheme="minorHAnsi" w:cstheme="minorBidi"/>
                <w:bCs w:val="0"/>
                <w:color w:val="404040" w:themeColor="text1" w:themeTint="BF"/>
                <w:sz w:val="24"/>
                <w:szCs w:val="24"/>
                <w:lang w:val="it-IT"/>
              </w:rPr>
            </w:pPr>
            <w:r w:rsidRPr="005C2FB9">
              <w:rPr>
                <w:noProof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39370</wp:posOffset>
                  </wp:positionV>
                  <wp:extent cx="845820" cy="657225"/>
                  <wp:effectExtent l="114300" t="171450" r="49530" b="161925"/>
                  <wp:wrapNone/>
                  <wp:docPr id="7" name="Immagine 7" descr="C:\Users\home\Desktop\47661237-Set-di-coloful-gustosi-pezzi-di-torte-fette-di-torte-dolci-da-forno-e-di-altri-Archivio-Fotograf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47661237-Set-di-coloful-gustosi-pezzi-di-torte-fette-di-torte-dolci-da-forno-e-di-altri-Archivio-Fotografi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4" t="4206" r="20043" b="59085"/>
                          <a:stretch/>
                        </pic:blipFill>
                        <pic:spPr bwMode="auto">
                          <a:xfrm rot="19762538">
                            <a:off x="0" y="0"/>
                            <a:ext cx="8458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D4090" w:rsidRDefault="00D327EB" w:rsidP="007D4090">
            <w:pPr>
              <w:rPr>
                <w:rStyle w:val="Titolo2Carattere"/>
                <w:rFonts w:asciiTheme="minorHAnsi" w:eastAsiaTheme="minorHAnsi" w:hAnsiTheme="minorHAnsi" w:cstheme="minorBidi"/>
                <w:bCs w:val="0"/>
                <w:color w:val="404040" w:themeColor="text1" w:themeTint="BF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105410</wp:posOffset>
                  </wp:positionV>
                  <wp:extent cx="945515" cy="618490"/>
                  <wp:effectExtent l="0" t="0" r="0" b="0"/>
                  <wp:wrapNone/>
                  <wp:docPr id="9" name="Immagine 9" descr="Risultati immagini per immagini di piantine disegn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immagini di piantine disegn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8" t="18673"/>
                          <a:stretch/>
                        </pic:blipFill>
                        <pic:spPr bwMode="auto">
                          <a:xfrm>
                            <a:off x="0" y="0"/>
                            <a:ext cx="94551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D4090" w:rsidRPr="00C576F2" w:rsidRDefault="007D4090" w:rsidP="007D4090">
            <w:pPr>
              <w:rPr>
                <w:rStyle w:val="Titolo2Carattere"/>
                <w:rFonts w:asciiTheme="minorHAnsi" w:eastAsiaTheme="minorHAnsi" w:hAnsiTheme="minorHAnsi" w:cstheme="minorBidi"/>
                <w:bCs w:val="0"/>
                <w:color w:val="404040" w:themeColor="text1" w:themeTint="BF"/>
                <w:sz w:val="24"/>
                <w:szCs w:val="24"/>
                <w:lang w:val="it-IT"/>
              </w:rPr>
            </w:pPr>
          </w:p>
          <w:p w:rsidR="007D4090" w:rsidRPr="00772DC7" w:rsidRDefault="007D4090" w:rsidP="00B00897">
            <w:pPr>
              <w:pStyle w:val="Titolo2"/>
              <w:pBdr>
                <w:bottom w:val="single" w:sz="12" w:space="4" w:color="FF0000"/>
              </w:pBdr>
              <w:spacing w:before="120" w:after="120" w:line="264" w:lineRule="auto"/>
              <w:rPr>
                <w:rStyle w:val="Titolo2Carattere"/>
                <w:rFonts w:ascii="Georgia" w:hAnsi="Georgia"/>
                <w:b/>
                <w:lang w:val="it-IT"/>
              </w:rPr>
            </w:pPr>
            <w:r w:rsidRPr="00772DC7">
              <w:rPr>
                <w:rStyle w:val="Titolo2Carattere"/>
                <w:rFonts w:ascii="Georgia" w:hAnsi="Georgia"/>
                <w:b/>
                <w:lang w:val="it-IT"/>
              </w:rPr>
              <w:t>Programma</w:t>
            </w:r>
          </w:p>
          <w:p w:rsidR="00B00897" w:rsidRPr="00B00897" w:rsidRDefault="007D4090" w:rsidP="00B00897">
            <w:pPr>
              <w:pStyle w:val="Titolo2"/>
              <w:pBdr>
                <w:bottom w:val="single" w:sz="12" w:space="4" w:color="FF0000"/>
              </w:pBdr>
              <w:spacing w:before="120" w:after="120" w:line="264" w:lineRule="auto"/>
              <w:rPr>
                <w:rFonts w:ascii="Georgia" w:hAnsi="Georgia"/>
                <w:bCs w:val="0"/>
                <w:lang w:val="it-IT"/>
              </w:rPr>
            </w:pPr>
            <w:r w:rsidRPr="00772DC7">
              <w:rPr>
                <w:rStyle w:val="Titolo2Carattere"/>
                <w:rFonts w:ascii="Georgia" w:hAnsi="Georgia"/>
                <w:b/>
                <w:lang w:val="it-IT"/>
              </w:rPr>
              <w:t>Scuola dell’Infanzia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772DC7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Ore </w:t>
            </w: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10.00-10.45  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Performance</w:t>
            </w: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 “Canti natalizi”: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Arcobaleno di neve 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Natale spettacolare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Prepariamo una canzone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In cielo e in terra</w:t>
            </w:r>
          </w:p>
          <w:p w:rsidR="007D4090" w:rsidRPr="00D503CD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D503C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Natale per tutto il mondo</w:t>
            </w:r>
          </w:p>
          <w:p w:rsidR="00E65D05" w:rsidRDefault="00F06437" w:rsidP="00F06437">
            <w:pPr>
              <w:jc w:val="center"/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65354"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Con uno sguardo fiducioso al futuro del nostro </w:t>
            </w:r>
            <w:r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paese </w:t>
            </w:r>
          </w:p>
          <w:p w:rsidR="00E65D05" w:rsidRDefault="00F06437" w:rsidP="00F06437">
            <w:pPr>
              <w:jc w:val="center"/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 ’ISTITUTO “E. FALCETTI</w:t>
            </w:r>
            <w:r w:rsidR="00E65D05"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a</w:t>
            </w:r>
            <w:r w:rsidRPr="00665354"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ugura a tutti  </w:t>
            </w:r>
          </w:p>
          <w:p w:rsidR="00E65D05" w:rsidRDefault="00F06437" w:rsidP="00F06437">
            <w:pPr>
              <w:jc w:val="center"/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65354"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BUONE FESTE!”</w:t>
            </w:r>
          </w:p>
          <w:p w:rsidR="00F06437" w:rsidRPr="006219EC" w:rsidRDefault="00F06437" w:rsidP="00F06437">
            <w:pPr>
              <w:jc w:val="center"/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4D4D4D" w:themeColor="accent6"/>
                <w:sz w:val="18"/>
                <w:szCs w:val="18"/>
                <w:lang w:val="it-IT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Il Dirigente scolastico Anna Signoriello</w:t>
            </w:r>
          </w:p>
          <w:p w:rsidR="007D4090" w:rsidRPr="00922147" w:rsidRDefault="007D4090" w:rsidP="007D4090">
            <w:pPr>
              <w:rPr>
                <w:rFonts w:ascii="Georgia" w:hAnsi="Georgia"/>
                <w:color w:val="000000" w:themeColor="text1"/>
                <w:sz w:val="22"/>
                <w:szCs w:val="22"/>
                <w:lang w:val="it-IT"/>
              </w:rPr>
            </w:pPr>
          </w:p>
          <w:p w:rsidR="007D4090" w:rsidRPr="00772DC7" w:rsidRDefault="007D4090" w:rsidP="007D4090">
            <w:pPr>
              <w:rPr>
                <w:lang w:val="it-IT"/>
              </w:rPr>
            </w:pPr>
          </w:p>
          <w:p w:rsidR="007D4090" w:rsidRPr="00772DC7" w:rsidRDefault="007D4090" w:rsidP="007D4090">
            <w:pPr>
              <w:rPr>
                <w:lang w:val="it-IT"/>
              </w:rPr>
            </w:pPr>
          </w:p>
          <w:p w:rsidR="007D4090" w:rsidRPr="00772DC7" w:rsidRDefault="007D4090" w:rsidP="007D4090">
            <w:pPr>
              <w:rPr>
                <w:lang w:val="it-IT"/>
              </w:rPr>
            </w:pPr>
          </w:p>
          <w:p w:rsidR="007D4090" w:rsidRPr="00772DC7" w:rsidRDefault="007D4090" w:rsidP="007D4090">
            <w:pPr>
              <w:rPr>
                <w:lang w:val="it-IT"/>
              </w:rPr>
            </w:pPr>
          </w:p>
          <w:p w:rsidR="007D4090" w:rsidRPr="00772DC7" w:rsidRDefault="007D4090" w:rsidP="007D4090">
            <w:pPr>
              <w:rPr>
                <w:lang w:val="it-IT"/>
              </w:rPr>
            </w:pPr>
          </w:p>
        </w:tc>
        <w:tc>
          <w:tcPr>
            <w:tcW w:w="1134" w:type="dxa"/>
          </w:tcPr>
          <w:p w:rsidR="007D4090" w:rsidRDefault="007D4090" w:rsidP="007D4090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    </w:t>
            </w:r>
          </w:p>
          <w:p w:rsidR="007D4090" w:rsidRDefault="007D4090" w:rsidP="007D4090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 </w:t>
            </w:r>
          </w:p>
          <w:p w:rsidR="007D4090" w:rsidRPr="00B04AC4" w:rsidRDefault="007D4090" w:rsidP="007D4090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          </w:t>
            </w:r>
          </w:p>
        </w:tc>
        <w:tc>
          <w:tcPr>
            <w:tcW w:w="3685" w:type="dxa"/>
          </w:tcPr>
          <w:p w:rsidR="007D4090" w:rsidRPr="00772DC7" w:rsidRDefault="007D4090" w:rsidP="00B00897">
            <w:pPr>
              <w:pStyle w:val="Titolo2"/>
              <w:pBdr>
                <w:bottom w:val="single" w:sz="12" w:space="4" w:color="FF0000"/>
              </w:pBdr>
              <w:spacing w:before="120" w:after="120" w:line="264" w:lineRule="auto"/>
              <w:rPr>
                <w:rStyle w:val="Titolo2Carattere"/>
                <w:rFonts w:ascii="Georgia" w:hAnsi="Georgia"/>
                <w:b/>
                <w:lang w:val="it-IT"/>
              </w:rPr>
            </w:pPr>
            <w:r w:rsidRPr="00772DC7">
              <w:rPr>
                <w:rStyle w:val="Titolo2Carattere"/>
                <w:rFonts w:ascii="Georgia" w:hAnsi="Georgia"/>
                <w:b/>
                <w:lang w:val="it-IT"/>
              </w:rPr>
              <w:t>Programma</w:t>
            </w:r>
          </w:p>
          <w:p w:rsidR="007D4090" w:rsidRPr="00C576F2" w:rsidRDefault="007D4090" w:rsidP="00B00897">
            <w:pPr>
              <w:pStyle w:val="Titolo2"/>
              <w:pBdr>
                <w:bottom w:val="single" w:sz="12" w:space="4" w:color="FF0000"/>
              </w:pBdr>
              <w:spacing w:before="120" w:after="120" w:line="264" w:lineRule="auto"/>
              <w:rPr>
                <w:rFonts w:ascii="Georgia" w:hAnsi="Georgia"/>
                <w:bCs w:val="0"/>
                <w:lang w:val="it-IT"/>
              </w:rPr>
            </w:pPr>
            <w:r w:rsidRPr="00772DC7">
              <w:rPr>
                <w:rStyle w:val="Titolo2Carattere"/>
                <w:rFonts w:ascii="Georgia" w:hAnsi="Georgia"/>
                <w:b/>
                <w:lang w:val="it-IT"/>
              </w:rPr>
              <w:t>Scuola Primaria</w:t>
            </w:r>
          </w:p>
          <w:p w:rsidR="007D4090" w:rsidRPr="00772DC7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772DC7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Ore 11.00-11.45 </w:t>
            </w:r>
          </w:p>
          <w:p w:rsidR="007D4090" w:rsidRPr="007179BA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 xml:space="preserve">Performance 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“Canti di Natale”</w:t>
            </w:r>
          </w:p>
          <w:p w:rsidR="00557147" w:rsidRDefault="007D4090" w:rsidP="00557147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Classe 1^</w:t>
            </w:r>
            <w:r w:rsidR="00557147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 xml:space="preserve"> </w:t>
            </w:r>
          </w:p>
          <w:p w:rsidR="00557147" w:rsidRDefault="00557147" w:rsidP="00557147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557147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V</w:t>
            </w:r>
            <w:r w:rsidR="007D4090"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oglio la pace</w:t>
            </w:r>
          </w:p>
          <w:p w:rsidR="007D4090" w:rsidRPr="0077246C" w:rsidRDefault="007D4090" w:rsidP="00557147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proofErr w:type="spellStart"/>
            <w:r w:rsidRPr="0077246C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Merry</w:t>
            </w:r>
            <w:proofErr w:type="spellEnd"/>
            <w:r w:rsidRPr="0077246C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77246C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Merry</w:t>
            </w:r>
            <w:proofErr w:type="spellEnd"/>
            <w:r w:rsidRPr="0077246C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Christmas </w:t>
            </w:r>
          </w:p>
          <w:p w:rsidR="007D4090" w:rsidRPr="0077246C" w:rsidRDefault="007D4090" w:rsidP="007D4090">
            <w:pPr>
              <w:spacing w:after="120"/>
              <w:ind w:right="-185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77246C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Buon Natale                       </w:t>
            </w:r>
          </w:p>
          <w:p w:rsidR="00557147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 xml:space="preserve">Classe 2^ </w:t>
            </w:r>
          </w:p>
          <w:p w:rsidR="007D4090" w:rsidRPr="00C576F2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Samba di </w:t>
            </w:r>
            <w: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N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atale</w:t>
            </w:r>
          </w:p>
          <w:p w:rsidR="007D4090" w:rsidRPr="002A2D69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Poesia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:</w:t>
            </w:r>
            <w:r w:rsidR="007A3C81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r w:rsidR="007A3C81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E’ 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Natale</w:t>
            </w:r>
          </w:p>
          <w:p w:rsidR="00557147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Classe 3^</w:t>
            </w:r>
          </w:p>
          <w:p w:rsidR="007D4090" w:rsidRPr="002A2D69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proofErr w:type="spellStart"/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Din</w:t>
            </w:r>
            <w:proofErr w:type="spellEnd"/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don </w:t>
            </w:r>
            <w:proofErr w:type="spellStart"/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dan</w:t>
            </w:r>
            <w:proofErr w:type="spellEnd"/>
          </w:p>
          <w:p w:rsidR="00557147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Classe 4^</w:t>
            </w:r>
          </w:p>
          <w:p w:rsidR="007D4090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L’amicizia non finisce  mai</w:t>
            </w:r>
            <w: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   </w:t>
            </w:r>
          </w:p>
          <w:p w:rsidR="007D4090" w:rsidRPr="00C576F2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E’ la not</w:t>
            </w:r>
            <w:r w:rsidR="00AA1D2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t</w:t>
            </w:r>
            <w:r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e di Natale</w:t>
            </w:r>
          </w:p>
          <w:p w:rsidR="007D4090" w:rsidRPr="00EF496D" w:rsidRDefault="007D4090" w:rsidP="007D4090">
            <w:pPr>
              <w:spacing w:after="120"/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F496D"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  <w:t>Poesia</w:t>
            </w:r>
            <w:proofErr w:type="spellEnd"/>
            <w:r w:rsidRPr="00EF496D"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  <w:t xml:space="preserve"> in </w:t>
            </w:r>
            <w:proofErr w:type="spellStart"/>
            <w:r w:rsidRPr="00EF496D">
              <w:rPr>
                <w:rFonts w:ascii="Georgia" w:hAnsi="Georgia"/>
                <w:b/>
                <w:color w:val="000000" w:themeColor="text1"/>
                <w:sz w:val="24"/>
                <w:szCs w:val="24"/>
              </w:rPr>
              <w:t>inglese</w:t>
            </w:r>
            <w:proofErr w:type="spellEnd"/>
            <w:r w:rsidRPr="00EF496D">
              <w:rPr>
                <w:rFonts w:ascii="Georgia" w:hAnsi="Georgia"/>
                <w:color w:val="000000" w:themeColor="text1"/>
                <w:sz w:val="24"/>
                <w:szCs w:val="24"/>
              </w:rPr>
              <w:t>:</w:t>
            </w:r>
          </w:p>
          <w:p w:rsidR="007D4090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EF496D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r w:rsidRPr="007D119E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If you want </w:t>
            </w: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peace          </w:t>
            </w:r>
          </w:p>
          <w:p w:rsidR="007D4090" w:rsidRPr="00EF496D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proofErr w:type="spellStart"/>
            <w:r w:rsidRPr="00EF496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Dear</w:t>
            </w:r>
            <w:proofErr w:type="spellEnd"/>
            <w:r w:rsidRPr="00EF496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F496D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Jesus</w:t>
            </w:r>
            <w:proofErr w:type="spellEnd"/>
          </w:p>
          <w:p w:rsidR="007D4090" w:rsidRPr="002A2D69" w:rsidRDefault="00557147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>Classe 5</w:t>
            </w:r>
            <w:r w:rsidR="007D4090" w:rsidRPr="002A2D69">
              <w:rPr>
                <w:rFonts w:ascii="Georgia" w:hAnsi="Georgia"/>
                <w:b/>
                <w:color w:val="000000" w:themeColor="text1"/>
                <w:sz w:val="24"/>
                <w:szCs w:val="24"/>
                <w:lang w:val="it-IT"/>
              </w:rPr>
              <w:t xml:space="preserve">- </w:t>
            </w:r>
            <w:r w:rsidR="007D4090" w:rsidRPr="002A2D69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Vento dolce di Natale</w:t>
            </w:r>
          </w:p>
          <w:p w:rsidR="007D4090" w:rsidRPr="00547AC4" w:rsidRDefault="00557147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Georgia" w:hAnsi="Georgia"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21590</wp:posOffset>
                  </wp:positionV>
                  <wp:extent cx="643890" cy="329565"/>
                  <wp:effectExtent l="19050" t="190500" r="3810" b="184785"/>
                  <wp:wrapNone/>
                  <wp:docPr id="12" name="Immagine 12" descr="Risultati immagini per note colo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note color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16084" r="2409" b="23749"/>
                          <a:stretch/>
                        </pic:blipFill>
                        <pic:spPr bwMode="auto">
                          <a:xfrm rot="3313600">
                            <a:off x="0" y="0"/>
                            <a:ext cx="64389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D4090" w:rsidRPr="00547AC4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Feliz</w:t>
            </w:r>
            <w:proofErr w:type="spellEnd"/>
            <w:r w:rsidR="007D4090" w:rsidRPr="00547AC4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 xml:space="preserve">  </w:t>
            </w:r>
            <w:proofErr w:type="spellStart"/>
            <w:r w:rsidR="007D4090" w:rsidRPr="00547AC4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Navidad</w:t>
            </w:r>
            <w:proofErr w:type="spellEnd"/>
          </w:p>
          <w:p w:rsidR="007D4090" w:rsidRPr="00557147" w:rsidRDefault="007D4090" w:rsidP="007D4090">
            <w:pPr>
              <w:spacing w:after="120"/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  <w:r w:rsidRPr="00557147"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  <w:t>Jingle Bell  Rock</w:t>
            </w:r>
          </w:p>
          <w:p w:rsidR="007D4090" w:rsidRPr="00557147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</w:p>
          <w:p w:rsidR="007D4090" w:rsidRPr="00557147" w:rsidRDefault="007D4090" w:rsidP="007D4090">
            <w:pPr>
              <w:rPr>
                <w:rFonts w:ascii="Georgia" w:hAnsi="Georgia"/>
                <w:color w:val="000000" w:themeColor="text1"/>
                <w:sz w:val="24"/>
                <w:szCs w:val="24"/>
                <w:lang w:val="it-IT"/>
              </w:rPr>
            </w:pPr>
          </w:p>
          <w:p w:rsidR="007D4090" w:rsidRPr="00557147" w:rsidRDefault="007D4090" w:rsidP="007D4090">
            <w:pPr>
              <w:rPr>
                <w:rFonts w:ascii="Georgia" w:hAnsi="Georgia"/>
                <w:color w:val="000000" w:themeColor="text1"/>
                <w:sz w:val="22"/>
                <w:szCs w:val="22"/>
                <w:lang w:val="it-IT"/>
              </w:rPr>
            </w:pPr>
          </w:p>
        </w:tc>
      </w:tr>
    </w:tbl>
    <w:p w:rsidR="0025427D" w:rsidRPr="00557147" w:rsidRDefault="0025427D" w:rsidP="00DD4719">
      <w:pPr>
        <w:pStyle w:val="Nessunaspaziatura"/>
        <w:rPr>
          <w:noProof/>
          <w:lang w:val="it-IT"/>
        </w:rPr>
      </w:pPr>
    </w:p>
    <w:sectPr w:rsidR="0025427D" w:rsidRPr="00557147" w:rsidSect="00691509">
      <w:pgSz w:w="15840" w:h="12240" w:orient="landscape" w:code="1"/>
      <w:pgMar w:top="0" w:right="389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5FE" w:rsidRDefault="00B465FE" w:rsidP="00942C70">
      <w:pPr>
        <w:spacing w:after="0" w:line="240" w:lineRule="auto"/>
      </w:pPr>
      <w:r>
        <w:separator/>
      </w:r>
    </w:p>
  </w:endnote>
  <w:endnote w:type="continuationSeparator" w:id="0">
    <w:p w:rsidR="00B465FE" w:rsidRDefault="00B465FE" w:rsidP="0094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stellar">
    <w:altName w:val="Nyala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altName w:val="Book Antiqua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5FE" w:rsidRDefault="00B465FE" w:rsidP="00942C70">
      <w:pPr>
        <w:spacing w:after="0" w:line="240" w:lineRule="auto"/>
      </w:pPr>
      <w:r>
        <w:separator/>
      </w:r>
    </w:p>
  </w:footnote>
  <w:footnote w:type="continuationSeparator" w:id="0">
    <w:p w:rsidR="00B465FE" w:rsidRDefault="00B465FE" w:rsidP="00942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C2E1C0"/>
    <w:lvl w:ilvl="0">
      <w:start w:val="1"/>
      <w:numFmt w:val="bullet"/>
      <w:pStyle w:val="Puntoelenco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 w:themeColor="accent1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01D"/>
    <w:rsid w:val="00005936"/>
    <w:rsid w:val="000303FF"/>
    <w:rsid w:val="0005353C"/>
    <w:rsid w:val="000572E2"/>
    <w:rsid w:val="0008249F"/>
    <w:rsid w:val="000A10EC"/>
    <w:rsid w:val="00127945"/>
    <w:rsid w:val="00127DC2"/>
    <w:rsid w:val="00143D7E"/>
    <w:rsid w:val="0015207A"/>
    <w:rsid w:val="0017200C"/>
    <w:rsid w:val="0018475A"/>
    <w:rsid w:val="001B1AB1"/>
    <w:rsid w:val="001E0CF5"/>
    <w:rsid w:val="002148B6"/>
    <w:rsid w:val="00243035"/>
    <w:rsid w:val="0025427D"/>
    <w:rsid w:val="002602D5"/>
    <w:rsid w:val="002714DB"/>
    <w:rsid w:val="00273EA2"/>
    <w:rsid w:val="00276FE5"/>
    <w:rsid w:val="002969F4"/>
    <w:rsid w:val="002A2D69"/>
    <w:rsid w:val="002C05F8"/>
    <w:rsid w:val="002C6799"/>
    <w:rsid w:val="002F77EC"/>
    <w:rsid w:val="00315CBD"/>
    <w:rsid w:val="00347473"/>
    <w:rsid w:val="00355346"/>
    <w:rsid w:val="003A5AF1"/>
    <w:rsid w:val="003C6F1A"/>
    <w:rsid w:val="003D2F01"/>
    <w:rsid w:val="003E3EFC"/>
    <w:rsid w:val="004751D4"/>
    <w:rsid w:val="004E063A"/>
    <w:rsid w:val="00513DE5"/>
    <w:rsid w:val="005339E9"/>
    <w:rsid w:val="00547448"/>
    <w:rsid w:val="00547AC4"/>
    <w:rsid w:val="005530BB"/>
    <w:rsid w:val="00557147"/>
    <w:rsid w:val="00565676"/>
    <w:rsid w:val="0059317D"/>
    <w:rsid w:val="005C31A8"/>
    <w:rsid w:val="005E6751"/>
    <w:rsid w:val="005F7B3F"/>
    <w:rsid w:val="006219EC"/>
    <w:rsid w:val="00661607"/>
    <w:rsid w:val="00665354"/>
    <w:rsid w:val="00691509"/>
    <w:rsid w:val="006B0A06"/>
    <w:rsid w:val="006D6EF5"/>
    <w:rsid w:val="007139B4"/>
    <w:rsid w:val="00713D03"/>
    <w:rsid w:val="00713E32"/>
    <w:rsid w:val="007179BA"/>
    <w:rsid w:val="00730ED5"/>
    <w:rsid w:val="00735D6A"/>
    <w:rsid w:val="00750BF9"/>
    <w:rsid w:val="0077246C"/>
    <w:rsid w:val="00772DC7"/>
    <w:rsid w:val="007A3C81"/>
    <w:rsid w:val="007D119E"/>
    <w:rsid w:val="007D4090"/>
    <w:rsid w:val="00823AEC"/>
    <w:rsid w:val="008A4D02"/>
    <w:rsid w:val="008B610F"/>
    <w:rsid w:val="0092041A"/>
    <w:rsid w:val="00922147"/>
    <w:rsid w:val="0092555E"/>
    <w:rsid w:val="00942C70"/>
    <w:rsid w:val="009533F5"/>
    <w:rsid w:val="009749AC"/>
    <w:rsid w:val="0099071F"/>
    <w:rsid w:val="00996D7D"/>
    <w:rsid w:val="009E2DD7"/>
    <w:rsid w:val="00A12D67"/>
    <w:rsid w:val="00A504F0"/>
    <w:rsid w:val="00AA1D2D"/>
    <w:rsid w:val="00AA23FA"/>
    <w:rsid w:val="00B00897"/>
    <w:rsid w:val="00B04AC4"/>
    <w:rsid w:val="00B465FE"/>
    <w:rsid w:val="00B54F71"/>
    <w:rsid w:val="00BB1C36"/>
    <w:rsid w:val="00BB2BCA"/>
    <w:rsid w:val="00BB351F"/>
    <w:rsid w:val="00C0767E"/>
    <w:rsid w:val="00C124F3"/>
    <w:rsid w:val="00C576F2"/>
    <w:rsid w:val="00C6704E"/>
    <w:rsid w:val="00C70325"/>
    <w:rsid w:val="00CB6C53"/>
    <w:rsid w:val="00CE5B2E"/>
    <w:rsid w:val="00D13FFE"/>
    <w:rsid w:val="00D25E83"/>
    <w:rsid w:val="00D327EB"/>
    <w:rsid w:val="00D503CD"/>
    <w:rsid w:val="00DC4D2C"/>
    <w:rsid w:val="00DD4719"/>
    <w:rsid w:val="00E0047D"/>
    <w:rsid w:val="00E65D05"/>
    <w:rsid w:val="00E83765"/>
    <w:rsid w:val="00EA5799"/>
    <w:rsid w:val="00EB3331"/>
    <w:rsid w:val="00EB5F1B"/>
    <w:rsid w:val="00EF1593"/>
    <w:rsid w:val="00EF496D"/>
    <w:rsid w:val="00F06437"/>
    <w:rsid w:val="00F12B60"/>
    <w:rsid w:val="00F806D2"/>
    <w:rsid w:val="00FB0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f,#0f9,#05f7fd,#daf3f4,#9fc,#06f,#9cf,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10EC"/>
  </w:style>
  <w:style w:type="paragraph" w:styleId="Titolo1">
    <w:name w:val="heading 1"/>
    <w:basedOn w:val="Normale"/>
    <w:next w:val="Normale"/>
    <w:link w:val="Titolo1Carattere"/>
    <w:uiPriority w:val="1"/>
    <w:qFormat/>
    <w:rsid w:val="000A10EC"/>
    <w:pPr>
      <w:keepNext/>
      <w:keepLines/>
      <w:pBdr>
        <w:bottom w:val="single" w:sz="8" w:space="8" w:color="000000" w:themeColor="text1"/>
      </w:pBd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0A10EC"/>
    <w:pPr>
      <w:keepNext/>
      <w:keepLines/>
      <w:pBdr>
        <w:bottom w:val="single" w:sz="8" w:space="4" w:color="000000" w:themeColor="text1"/>
      </w:pBdr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0A10EC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A1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36"/>
    <w:unhideWhenUsed/>
    <w:qFormat/>
    <w:rsid w:val="000A10EC"/>
    <w:pPr>
      <w:spacing w:after="0" w:line="240" w:lineRule="auto"/>
    </w:pPr>
  </w:style>
  <w:style w:type="table" w:customStyle="1" w:styleId="BrochureHostTable">
    <w:name w:val="Brochure Host Table"/>
    <w:basedOn w:val="Tabellanormale"/>
    <w:uiPriority w:val="99"/>
    <w:rsid w:val="000A10EC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Elementografico">
    <w:name w:val="Elemento grafico"/>
    <w:basedOn w:val="Normale"/>
    <w:uiPriority w:val="2"/>
    <w:qFormat/>
    <w:rsid w:val="000A10EC"/>
    <w:pPr>
      <w:spacing w:before="480" w:after="0" w:line="240" w:lineRule="auto"/>
      <w:jc w:val="center"/>
    </w:pPr>
  </w:style>
  <w:style w:type="character" w:customStyle="1" w:styleId="Titolo1Carattere">
    <w:name w:val="Titolo 1 Carattere"/>
    <w:basedOn w:val="Carpredefinitoparagrafo"/>
    <w:link w:val="Titolo1"/>
    <w:uiPriority w:val="1"/>
    <w:rsid w:val="000A10EC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0A10EC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Puntoelenco">
    <w:name w:val="List Bullet"/>
    <w:basedOn w:val="Normale"/>
    <w:uiPriority w:val="1"/>
    <w:unhideWhenUsed/>
    <w:qFormat/>
    <w:rsid w:val="000A10EC"/>
    <w:pPr>
      <w:numPr>
        <w:numId w:val="1"/>
      </w:numPr>
    </w:pPr>
  </w:style>
  <w:style w:type="character" w:customStyle="1" w:styleId="Titolo3Carattere">
    <w:name w:val="Titolo 3 Carattere"/>
    <w:basedOn w:val="Carpredefinitoparagrafo"/>
    <w:link w:val="Titolo3"/>
    <w:uiPriority w:val="1"/>
    <w:rsid w:val="000A10EC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Citazione">
    <w:name w:val="Quote"/>
    <w:basedOn w:val="Normale"/>
    <w:next w:val="Normale"/>
    <w:link w:val="CitazioneCarattere"/>
    <w:uiPriority w:val="1"/>
    <w:qFormat/>
    <w:rsid w:val="000A10EC"/>
    <w:rPr>
      <w:i/>
      <w:iCs/>
      <w:color w:val="EF4623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1"/>
    <w:rsid w:val="000A10EC"/>
    <w:rPr>
      <w:i/>
      <w:iCs/>
      <w:color w:val="EF4623" w:themeColor="accent1"/>
      <w:sz w:val="24"/>
    </w:rPr>
  </w:style>
  <w:style w:type="paragraph" w:styleId="Sottotitolo">
    <w:name w:val="Subtitle"/>
    <w:basedOn w:val="Normale"/>
    <w:next w:val="Normale"/>
    <w:link w:val="SottotitoloCarattere"/>
    <w:uiPriority w:val="1"/>
    <w:qFormat/>
    <w:rsid w:val="000A10EC"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0A10EC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olo">
    <w:name w:val="Title"/>
    <w:basedOn w:val="Normale"/>
    <w:next w:val="Normale"/>
    <w:link w:val="TitoloCarattere"/>
    <w:uiPriority w:val="1"/>
    <w:qFormat/>
    <w:rsid w:val="000A10EC"/>
    <w:pPr>
      <w:spacing w:after="160" w:line="240" w:lineRule="auto"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oloCarattere">
    <w:name w:val="Titolo Carattere"/>
    <w:basedOn w:val="Carpredefinitoparagrafo"/>
    <w:link w:val="Titolo"/>
    <w:uiPriority w:val="1"/>
    <w:rsid w:val="000A10EC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Testosegnaposto">
    <w:name w:val="Placeholder Text"/>
    <w:basedOn w:val="Carpredefinitoparagrafo"/>
    <w:uiPriority w:val="99"/>
    <w:semiHidden/>
    <w:rsid w:val="000A10EC"/>
    <w:rPr>
      <w:color w:val="808080"/>
    </w:rPr>
  </w:style>
  <w:style w:type="paragraph" w:customStyle="1" w:styleId="Informazionisuicontatti">
    <w:name w:val="Informazioni sui contatti"/>
    <w:basedOn w:val="Normale"/>
    <w:uiPriority w:val="2"/>
    <w:qFormat/>
    <w:rsid w:val="000A10EC"/>
    <w:pPr>
      <w:spacing w:after="0"/>
      <w:ind w:right="144"/>
    </w:pPr>
    <w:rPr>
      <w:color w:val="EF4623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0EC"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Destinatario">
    <w:name w:val="Destinatario"/>
    <w:basedOn w:val="Informazionisuicontatti"/>
    <w:qFormat/>
    <w:rsid w:val="000A10EC"/>
    <w:pPr>
      <w:spacing w:before="1200"/>
    </w:pPr>
    <w:rPr>
      <w:b/>
      <w:color w:val="404040" w:themeColor="text1" w:themeTint="BF"/>
      <w:sz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42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42C70"/>
  </w:style>
  <w:style w:type="paragraph" w:styleId="Pidipagina">
    <w:name w:val="footer"/>
    <w:basedOn w:val="Normale"/>
    <w:link w:val="PidipaginaCarattere"/>
    <w:uiPriority w:val="99"/>
    <w:semiHidden/>
    <w:unhideWhenUsed/>
    <w:rsid w:val="00942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2C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10EC"/>
  </w:style>
  <w:style w:type="paragraph" w:styleId="Titolo1">
    <w:name w:val="heading 1"/>
    <w:basedOn w:val="Normale"/>
    <w:next w:val="Normale"/>
    <w:link w:val="Titolo1Carattere"/>
    <w:uiPriority w:val="1"/>
    <w:qFormat/>
    <w:rsid w:val="000A10EC"/>
    <w:pPr>
      <w:keepNext/>
      <w:keepLines/>
      <w:pBdr>
        <w:bottom w:val="single" w:sz="8" w:space="8" w:color="000000" w:themeColor="text1"/>
      </w:pBd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0A10EC"/>
    <w:pPr>
      <w:keepNext/>
      <w:keepLines/>
      <w:pBdr>
        <w:bottom w:val="single" w:sz="8" w:space="4" w:color="000000" w:themeColor="text1"/>
      </w:pBdr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0A10EC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A1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36"/>
    <w:unhideWhenUsed/>
    <w:qFormat/>
    <w:rsid w:val="000A10EC"/>
    <w:pPr>
      <w:spacing w:after="0" w:line="240" w:lineRule="auto"/>
    </w:pPr>
  </w:style>
  <w:style w:type="table" w:customStyle="1" w:styleId="BrochureHostTable">
    <w:name w:val="Brochure Host Table"/>
    <w:basedOn w:val="Tabellanormale"/>
    <w:uiPriority w:val="99"/>
    <w:rsid w:val="000A10EC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Elementografico">
    <w:name w:val="Elemento grafico"/>
    <w:basedOn w:val="Normale"/>
    <w:uiPriority w:val="2"/>
    <w:qFormat/>
    <w:rsid w:val="000A10EC"/>
    <w:pPr>
      <w:spacing w:before="480" w:after="0" w:line="240" w:lineRule="auto"/>
      <w:jc w:val="center"/>
    </w:pPr>
  </w:style>
  <w:style w:type="character" w:customStyle="1" w:styleId="Titolo1Carattere">
    <w:name w:val="Titolo 1 Carattere"/>
    <w:basedOn w:val="Carpredefinitoparagrafo"/>
    <w:link w:val="Titolo1"/>
    <w:uiPriority w:val="1"/>
    <w:rsid w:val="000A10EC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0A10EC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Puntoelenco">
    <w:name w:val="List Bullet"/>
    <w:basedOn w:val="Normale"/>
    <w:uiPriority w:val="1"/>
    <w:unhideWhenUsed/>
    <w:qFormat/>
    <w:rsid w:val="000A10EC"/>
    <w:pPr>
      <w:numPr>
        <w:numId w:val="1"/>
      </w:numPr>
    </w:pPr>
  </w:style>
  <w:style w:type="character" w:customStyle="1" w:styleId="Titolo3Carattere">
    <w:name w:val="Titolo 3 Carattere"/>
    <w:basedOn w:val="Carpredefinitoparagrafo"/>
    <w:link w:val="Titolo3"/>
    <w:uiPriority w:val="1"/>
    <w:rsid w:val="000A10EC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Citazione">
    <w:name w:val="Quote"/>
    <w:basedOn w:val="Normale"/>
    <w:next w:val="Normale"/>
    <w:link w:val="CitazioneCarattere"/>
    <w:uiPriority w:val="1"/>
    <w:qFormat/>
    <w:rsid w:val="000A10EC"/>
    <w:rPr>
      <w:i/>
      <w:iCs/>
      <w:color w:val="EF4623" w:themeColor="accent1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1"/>
    <w:rsid w:val="000A10EC"/>
    <w:rPr>
      <w:i/>
      <w:iCs/>
      <w:color w:val="EF4623" w:themeColor="accent1"/>
      <w:sz w:val="24"/>
    </w:rPr>
  </w:style>
  <w:style w:type="paragraph" w:styleId="Sottotitolo">
    <w:name w:val="Subtitle"/>
    <w:basedOn w:val="Normale"/>
    <w:next w:val="Normale"/>
    <w:link w:val="SottotitoloCarattere"/>
    <w:uiPriority w:val="1"/>
    <w:qFormat/>
    <w:rsid w:val="000A10EC"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0A10EC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olo">
    <w:name w:val="Title"/>
    <w:basedOn w:val="Normale"/>
    <w:next w:val="Normale"/>
    <w:link w:val="TitoloCarattere"/>
    <w:uiPriority w:val="1"/>
    <w:qFormat/>
    <w:rsid w:val="000A10EC"/>
    <w:pPr>
      <w:spacing w:after="160" w:line="240" w:lineRule="auto"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oloCarattere">
    <w:name w:val="Titolo Carattere"/>
    <w:basedOn w:val="Carpredefinitoparagrafo"/>
    <w:link w:val="Titolo"/>
    <w:uiPriority w:val="1"/>
    <w:rsid w:val="000A10EC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Testosegnaposto">
    <w:name w:val="Placeholder Text"/>
    <w:basedOn w:val="Carpredefinitoparagrafo"/>
    <w:uiPriority w:val="99"/>
    <w:semiHidden/>
    <w:rsid w:val="000A10EC"/>
    <w:rPr>
      <w:color w:val="808080"/>
    </w:rPr>
  </w:style>
  <w:style w:type="paragraph" w:customStyle="1" w:styleId="Informazionisuicontatti">
    <w:name w:val="Informazioni sui contatti"/>
    <w:basedOn w:val="Normale"/>
    <w:uiPriority w:val="2"/>
    <w:qFormat/>
    <w:rsid w:val="000A10EC"/>
    <w:pPr>
      <w:spacing w:after="0"/>
      <w:ind w:right="144"/>
    </w:pPr>
    <w:rPr>
      <w:color w:val="EF4623" w:themeColor="accent1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0EC"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Destinatario">
    <w:name w:val="Destinatario"/>
    <w:basedOn w:val="Informazionisuicontatti"/>
    <w:qFormat/>
    <w:rsid w:val="000A10EC"/>
    <w:pPr>
      <w:spacing w:before="1200"/>
    </w:pPr>
    <w:rPr>
      <w:b/>
      <w:color w:val="404040" w:themeColor="text1" w:themeTint="BF"/>
      <w:sz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42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42C70"/>
  </w:style>
  <w:style w:type="paragraph" w:styleId="Pidipagina">
    <w:name w:val="footer"/>
    <w:basedOn w:val="Normale"/>
    <w:link w:val="PidipaginaCarattere"/>
    <w:uiPriority w:val="99"/>
    <w:semiHidden/>
    <w:unhideWhenUsed/>
    <w:rsid w:val="00942C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2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rochure%20a%20tre%20ante%20(Rosso%20e%20nero).dotx" TargetMode="External"/></Relationship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E25039-EF33-4909-8A54-34BD881CA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a tre ante (Rosso e nero)</Template>
  <TotalTime>0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classe 2B</dc:creator>
  <cp:lastModifiedBy>Anna Iannasso</cp:lastModifiedBy>
  <cp:revision>2</cp:revision>
  <cp:lastPrinted>2016-12-13T11:59:00Z</cp:lastPrinted>
  <dcterms:created xsi:type="dcterms:W3CDTF">2016-12-15T11:11:00Z</dcterms:created>
  <dcterms:modified xsi:type="dcterms:W3CDTF">2016-12-15T11:11:00Z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